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00539" w14:textId="109C5CB1" w:rsidR="00BF4AD0" w:rsidRDefault="005C228A">
      <w:pPr>
        <w:rPr>
          <w:b/>
          <w:bCs/>
        </w:rPr>
      </w:pPr>
      <w:bookmarkStart w:id="0" w:name="_Hlk67324526"/>
      <w:bookmarkEnd w:id="0"/>
      <w:r>
        <w:rPr>
          <w:b/>
          <w:bCs/>
        </w:rPr>
        <w:t>TURING SCHEME APPLICATION FORM</w:t>
      </w:r>
    </w:p>
    <w:p w14:paraId="599CAB05" w14:textId="103DF63A" w:rsidR="005C228A" w:rsidRDefault="005C228A">
      <w:pPr>
        <w:rPr>
          <w:b/>
          <w:bCs/>
        </w:rPr>
      </w:pPr>
      <w:r>
        <w:rPr>
          <w:b/>
          <w:bCs/>
        </w:rPr>
        <w:t xml:space="preserve">This is a summary of all the elements of the application form, which </w:t>
      </w:r>
      <w:proofErr w:type="gramStart"/>
      <w:r>
        <w:rPr>
          <w:b/>
          <w:bCs/>
        </w:rPr>
        <w:t>has to</w:t>
      </w:r>
      <w:proofErr w:type="gramEnd"/>
      <w:r>
        <w:rPr>
          <w:b/>
          <w:bCs/>
        </w:rPr>
        <w:t xml:space="preserve"> be submitted online by schools by noon on 7</w:t>
      </w:r>
      <w:r w:rsidRPr="005C228A">
        <w:rPr>
          <w:b/>
          <w:bCs/>
          <w:vertAlign w:val="superscript"/>
        </w:rPr>
        <w:t>th</w:t>
      </w:r>
      <w:r>
        <w:rPr>
          <w:b/>
          <w:bCs/>
        </w:rPr>
        <w:t xml:space="preserve"> May 2021.</w:t>
      </w:r>
    </w:p>
    <w:p w14:paraId="01250C31" w14:textId="77777777" w:rsidR="00BF4AD0" w:rsidRDefault="00BF4AD0"/>
    <w:p w14:paraId="055154EC" w14:textId="77777777" w:rsidR="00BF4AD0" w:rsidRDefault="00BC0CA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49CC9C" wp14:editId="3D3B3D30">
                <wp:simplePos x="0" y="0"/>
                <wp:positionH relativeFrom="column">
                  <wp:posOffset>4380014</wp:posOffset>
                </wp:positionH>
                <wp:positionV relativeFrom="paragraph">
                  <wp:posOffset>2599181</wp:posOffset>
                </wp:positionV>
                <wp:extent cx="603888" cy="285119"/>
                <wp:effectExtent l="0" t="76200" r="24762" b="57781"/>
                <wp:wrapNone/>
                <wp:docPr id="1" name="Arrow: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110838">
                          <a:off x="0" y="0"/>
                          <a:ext cx="603888" cy="285119"/>
                        </a:xfrm>
                        <a:custGeom>
                          <a:avLst>
                            <a:gd name="f0" fmla="val 16506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0"/>
                            <a:gd name="f11" fmla="+- 0 0 180"/>
                            <a:gd name="f12" fmla="*/ f5 1 21600"/>
                            <a:gd name="f13" fmla="*/ f6 1 21600"/>
                            <a:gd name="f14" fmla="+- f8 0 f7"/>
                            <a:gd name="f15" fmla="pin 0 f0 21600"/>
                            <a:gd name="f16" fmla="pin 0 f1 108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20"/>
                            <a:gd name="f27" fmla="+- 21600 0 f19"/>
                            <a:gd name="f28" fmla="*/ 0 f21 1"/>
                            <a:gd name="f29" fmla="*/ 21600 f21 1"/>
                            <a:gd name="f30" fmla="*/ f20 f13 1"/>
                            <a:gd name="f31" fmla="*/ f19 f12 1"/>
                            <a:gd name="f32" fmla="+- f24 0 f3"/>
                            <a:gd name="f33" fmla="+- f25 0 f3"/>
                            <a:gd name="f34" fmla="*/ f27 f20 1"/>
                            <a:gd name="f35" fmla="*/ f28 1 f21"/>
                            <a:gd name="f36" fmla="*/ f29 1 f21"/>
                            <a:gd name="f37" fmla="*/ f26 f13 1"/>
                            <a:gd name="f38" fmla="*/ f34 1 10800"/>
                            <a:gd name="f39" fmla="*/ f35 f12 1"/>
                            <a:gd name="f40" fmla="*/ f35 f13 1"/>
                            <a:gd name="f41" fmla="*/ f36 f13 1"/>
                            <a:gd name="f42" fmla="+- f19 f38 0"/>
                            <a:gd name="f43" fmla="*/ f42 f12 1"/>
                          </a:gdLst>
                          <a:ahLst>
                            <a:ahXY gdRefX="f0" minX="f7" maxX="f8" gdRefY="f1" minY="f7" maxY="f9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31" y="f40"/>
                            </a:cxn>
                            <a:cxn ang="f33">
                              <a:pos x="f31" y="f41"/>
                            </a:cxn>
                          </a:cxnLst>
                          <a:rect l="f39" t="f30" r="f43" b="f37"/>
                          <a:pathLst>
                            <a:path w="21600" h="21600">
                              <a:moveTo>
                                <a:pt x="f7" y="f20"/>
                              </a:moveTo>
                              <a:lnTo>
                                <a:pt x="f19" y="f20"/>
                              </a:lnTo>
                              <a:lnTo>
                                <a:pt x="f19" y="f7"/>
                              </a:lnTo>
                              <a:lnTo>
                                <a:pt x="f8" y="f9"/>
                              </a:lnTo>
                              <a:lnTo>
                                <a:pt x="f19" y="f8"/>
                              </a:lnTo>
                              <a:lnTo>
                                <a:pt x="f19" y="f26"/>
                              </a:lnTo>
                              <a:lnTo>
                                <a:pt x="f7" y="f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6DBAFFB" id="Arrow: Right 31" o:spid="_x0000_s1026" style="position:absolute;margin-left:344.9pt;margin-top:204.65pt;width:47.55pt;height:22.45pt;rotation:-10364695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" path="m,5400r16506,l16506,r5094,10800l16506,21600r,-5400l,16200,,5400xe" fillcolor="red" strokecolor="#2f528f" strokeweight=".35281mm">
                <v:stroke joinstyle="miter"/>
                <v:path arrowok="t" o:connecttype="custom" o:connectlocs="301944,0;603888,142560;301944,285119;0,142560;461471,0;461471,285119" o:connectangles="270,0,90,180,270,90" textboxrect="0,5400,19053,1620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4A71CFA" wp14:editId="3A0F61B0">
            <wp:extent cx="5269001" cy="3866302"/>
            <wp:effectExtent l="0" t="0" r="7849" b="848"/>
            <wp:docPr id="2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001" cy="38663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33A027" w14:textId="77777777" w:rsidR="00BF4AD0" w:rsidRDefault="00BC0CA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235F9F" wp14:editId="171849EE">
                <wp:simplePos x="0" y="0"/>
                <wp:positionH relativeFrom="column">
                  <wp:posOffset>2969439</wp:posOffset>
                </wp:positionH>
                <wp:positionV relativeFrom="paragraph">
                  <wp:posOffset>1578014</wp:posOffset>
                </wp:positionV>
                <wp:extent cx="1276987" cy="320040"/>
                <wp:effectExtent l="0" t="190500" r="0" b="175260"/>
                <wp:wrapNone/>
                <wp:docPr id="3" name="Arrow: Righ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110838">
                          <a:off x="0" y="0"/>
                          <a:ext cx="1276987" cy="320040"/>
                        </a:xfrm>
                        <a:custGeom>
                          <a:avLst>
                            <a:gd name="f0" fmla="val 18893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0"/>
                            <a:gd name="f11" fmla="+- 0 0 180"/>
                            <a:gd name="f12" fmla="*/ f5 1 21600"/>
                            <a:gd name="f13" fmla="*/ f6 1 21600"/>
                            <a:gd name="f14" fmla="+- f8 0 f7"/>
                            <a:gd name="f15" fmla="pin 0 f0 21600"/>
                            <a:gd name="f16" fmla="pin 0 f1 108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20"/>
                            <a:gd name="f27" fmla="+- 21600 0 f19"/>
                            <a:gd name="f28" fmla="*/ 0 f21 1"/>
                            <a:gd name="f29" fmla="*/ 21600 f21 1"/>
                            <a:gd name="f30" fmla="*/ f20 f13 1"/>
                            <a:gd name="f31" fmla="*/ f19 f12 1"/>
                            <a:gd name="f32" fmla="+- f24 0 f3"/>
                            <a:gd name="f33" fmla="+- f25 0 f3"/>
                            <a:gd name="f34" fmla="*/ f27 f20 1"/>
                            <a:gd name="f35" fmla="*/ f28 1 f21"/>
                            <a:gd name="f36" fmla="*/ f29 1 f21"/>
                            <a:gd name="f37" fmla="*/ f26 f13 1"/>
                            <a:gd name="f38" fmla="*/ f34 1 10800"/>
                            <a:gd name="f39" fmla="*/ f35 f12 1"/>
                            <a:gd name="f40" fmla="*/ f35 f13 1"/>
                            <a:gd name="f41" fmla="*/ f36 f13 1"/>
                            <a:gd name="f42" fmla="+- f19 f38 0"/>
                            <a:gd name="f43" fmla="*/ f42 f12 1"/>
                          </a:gdLst>
                          <a:ahLst>
                            <a:ahXY gdRefX="f0" minX="f7" maxX="f8" gdRefY="f1" minY="f7" maxY="f9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31" y="f40"/>
                            </a:cxn>
                            <a:cxn ang="f33">
                              <a:pos x="f31" y="f41"/>
                            </a:cxn>
                          </a:cxnLst>
                          <a:rect l="f39" t="f30" r="f43" b="f37"/>
                          <a:pathLst>
                            <a:path w="21600" h="21600">
                              <a:moveTo>
                                <a:pt x="f7" y="f20"/>
                              </a:moveTo>
                              <a:lnTo>
                                <a:pt x="f19" y="f20"/>
                              </a:lnTo>
                              <a:lnTo>
                                <a:pt x="f19" y="f7"/>
                              </a:lnTo>
                              <a:lnTo>
                                <a:pt x="f8" y="f9"/>
                              </a:lnTo>
                              <a:lnTo>
                                <a:pt x="f19" y="f8"/>
                              </a:lnTo>
                              <a:lnTo>
                                <a:pt x="f19" y="f26"/>
                              </a:lnTo>
                              <a:lnTo>
                                <a:pt x="f7" y="f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006677C" id="Arrow: Right 86" o:spid="_x0000_s1026" style="position:absolute;margin-left:233.8pt;margin-top:124.25pt;width:100.55pt;height:25.2pt;rotation:-10364695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" path="m,5400r18893,l18893,r2707,10800l18893,21600r,-5400l,16200,,5400xe" fillcolor="red" strokecolor="#2f528f" strokeweight=".35281mm">
                <v:stroke joinstyle="miter"/>
                <v:path arrowok="t" o:connecttype="custom" o:connectlocs="638494,0;1276987,160020;638494,320040;0,160020;1116950,0;1116950,320040" o:connectangles="270,0,90,180,270,90" textboxrect="0,5400,20246,1620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9D8E9FC" wp14:editId="319516B4">
            <wp:simplePos x="0" y="0"/>
            <wp:positionH relativeFrom="margin">
              <wp:align>left</wp:align>
            </wp:positionH>
            <wp:positionV relativeFrom="paragraph">
              <wp:posOffset>167636</wp:posOffset>
            </wp:positionV>
            <wp:extent cx="5221608" cy="1874519"/>
            <wp:effectExtent l="0" t="0" r="0" b="0"/>
            <wp:wrapSquare wrapText="bothSides"/>
            <wp:docPr id="4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1608" cy="18745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393C2E9" w14:textId="77777777" w:rsidR="00BF4AD0" w:rsidRDefault="00BF4AD0"/>
    <w:p w14:paraId="56A90473" w14:textId="77777777" w:rsidR="00BF4AD0" w:rsidRDefault="00BF4AD0"/>
    <w:p w14:paraId="2D1CA0E2" w14:textId="77777777" w:rsidR="00BF4AD0" w:rsidRDefault="00BF4AD0"/>
    <w:p w14:paraId="3E54CBE1" w14:textId="77777777" w:rsidR="00BF4AD0" w:rsidRDefault="00BF4AD0"/>
    <w:p w14:paraId="561E3F0B" w14:textId="77777777" w:rsidR="00BF4AD0" w:rsidRDefault="00BF4AD0"/>
    <w:p w14:paraId="61656DB3" w14:textId="77777777" w:rsidR="00BF4AD0" w:rsidRDefault="00BF4AD0"/>
    <w:p w14:paraId="0B2E4AAA" w14:textId="77777777" w:rsidR="00BF4AD0" w:rsidRDefault="00BF4AD0"/>
    <w:p w14:paraId="09F31F0C" w14:textId="77777777" w:rsidR="00BF4AD0" w:rsidRDefault="00BF4AD0"/>
    <w:p w14:paraId="4EFAC72E" w14:textId="77777777" w:rsidR="00BF4AD0" w:rsidRDefault="00BF4AD0">
      <w:pPr>
        <w:tabs>
          <w:tab w:val="left" w:pos="3140"/>
        </w:tabs>
        <w:rPr>
          <w:b/>
          <w:bCs/>
        </w:rPr>
      </w:pPr>
    </w:p>
    <w:p w14:paraId="05B815EB" w14:textId="77777777" w:rsidR="00BF4AD0" w:rsidRDefault="00BF4AD0">
      <w:pPr>
        <w:tabs>
          <w:tab w:val="left" w:pos="3140"/>
        </w:tabs>
        <w:rPr>
          <w:b/>
          <w:bCs/>
        </w:rPr>
      </w:pPr>
    </w:p>
    <w:p w14:paraId="022D828F" w14:textId="77777777" w:rsidR="00BF4AD0" w:rsidRDefault="00BF4AD0">
      <w:pPr>
        <w:tabs>
          <w:tab w:val="left" w:pos="3140"/>
        </w:tabs>
        <w:rPr>
          <w:b/>
          <w:bCs/>
        </w:rPr>
      </w:pPr>
    </w:p>
    <w:p w14:paraId="26F6658B" w14:textId="77777777" w:rsidR="00BF4AD0" w:rsidRDefault="00BF4AD0">
      <w:pPr>
        <w:tabs>
          <w:tab w:val="left" w:pos="3140"/>
        </w:tabs>
        <w:rPr>
          <w:b/>
          <w:bCs/>
        </w:rPr>
      </w:pPr>
    </w:p>
    <w:p w14:paraId="47F1F066" w14:textId="77777777" w:rsidR="00BF4AD0" w:rsidRDefault="00BC0CAF">
      <w:pPr>
        <w:tabs>
          <w:tab w:val="left" w:pos="3140"/>
        </w:tabs>
      </w:pPr>
      <w:r>
        <w:rPr>
          <w:b/>
          <w:bCs/>
        </w:rPr>
        <w:lastRenderedPageBreak/>
        <w:t>Project overview:</w:t>
      </w:r>
      <w:r>
        <w:t xml:space="preserve"> </w:t>
      </w:r>
    </w:p>
    <w:p w14:paraId="27A05CF0" w14:textId="77777777" w:rsidR="00BF4AD0" w:rsidRDefault="00BC0CAF">
      <w:r>
        <w:t xml:space="preserve">500 words limit </w:t>
      </w:r>
    </w:p>
    <w:p w14:paraId="4E1A1B88" w14:textId="77777777" w:rsidR="00BF4AD0" w:rsidRDefault="00BC0CAF">
      <w:pPr>
        <w:tabs>
          <w:tab w:val="left" w:pos="3140"/>
        </w:tabs>
      </w:pPr>
      <w:r>
        <w:rPr>
          <w:noProof/>
        </w:rPr>
        <w:drawing>
          <wp:inline distT="0" distB="0" distL="0" distR="0" wp14:anchorId="3F94CD09" wp14:editId="4A8A9D59">
            <wp:extent cx="5006184" cy="4488698"/>
            <wp:effectExtent l="0" t="0" r="3966" b="7102"/>
            <wp:docPr id="5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l="1606" r="6615" b="32204"/>
                    <a:stretch>
                      <a:fillRect/>
                    </a:stretch>
                  </pic:blipFill>
                  <pic:spPr>
                    <a:xfrm>
                      <a:off x="0" y="0"/>
                      <a:ext cx="5006184" cy="44886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A9F2106" w14:textId="77777777" w:rsidR="00BF4AD0" w:rsidRDefault="00BC0CAF">
      <w:pPr>
        <w:tabs>
          <w:tab w:val="left" w:pos="31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2C33952" wp14:editId="567ADE66">
                <wp:simplePos x="0" y="0"/>
                <wp:positionH relativeFrom="margin">
                  <wp:posOffset>1960546</wp:posOffset>
                </wp:positionH>
                <wp:positionV relativeFrom="paragraph">
                  <wp:posOffset>2942877</wp:posOffset>
                </wp:positionV>
                <wp:extent cx="717547" cy="157477"/>
                <wp:effectExtent l="19050" t="57150" r="25403" b="13973"/>
                <wp:wrapNone/>
                <wp:docPr id="6" name="Arrow: Righ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30290">
                          <a:off x="0" y="0"/>
                          <a:ext cx="717547" cy="157477"/>
                        </a:xfrm>
                        <a:custGeom>
                          <a:avLst>
                            <a:gd name="f0" fmla="val 18893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0"/>
                            <a:gd name="f11" fmla="+- 0 0 180"/>
                            <a:gd name="f12" fmla="*/ f5 1 21600"/>
                            <a:gd name="f13" fmla="*/ f6 1 21600"/>
                            <a:gd name="f14" fmla="+- f8 0 f7"/>
                            <a:gd name="f15" fmla="pin 0 f0 21600"/>
                            <a:gd name="f16" fmla="pin 0 f1 108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20"/>
                            <a:gd name="f27" fmla="+- 21600 0 f19"/>
                            <a:gd name="f28" fmla="*/ 0 f21 1"/>
                            <a:gd name="f29" fmla="*/ 21600 f21 1"/>
                            <a:gd name="f30" fmla="*/ f20 f13 1"/>
                            <a:gd name="f31" fmla="*/ f19 f12 1"/>
                            <a:gd name="f32" fmla="+- f24 0 f3"/>
                            <a:gd name="f33" fmla="+- f25 0 f3"/>
                            <a:gd name="f34" fmla="*/ f27 f20 1"/>
                            <a:gd name="f35" fmla="*/ f28 1 f21"/>
                            <a:gd name="f36" fmla="*/ f29 1 f21"/>
                            <a:gd name="f37" fmla="*/ f26 f13 1"/>
                            <a:gd name="f38" fmla="*/ f34 1 10800"/>
                            <a:gd name="f39" fmla="*/ f35 f12 1"/>
                            <a:gd name="f40" fmla="*/ f35 f13 1"/>
                            <a:gd name="f41" fmla="*/ f36 f13 1"/>
                            <a:gd name="f42" fmla="+- f19 f38 0"/>
                            <a:gd name="f43" fmla="*/ f42 f12 1"/>
                          </a:gdLst>
                          <a:ahLst>
                            <a:ahXY gdRefX="f0" minX="f7" maxX="f8" gdRefY="f1" minY="f7" maxY="f9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31" y="f40"/>
                            </a:cxn>
                            <a:cxn ang="f33">
                              <a:pos x="f31" y="f41"/>
                            </a:cxn>
                          </a:cxnLst>
                          <a:rect l="f39" t="f30" r="f43" b="f37"/>
                          <a:pathLst>
                            <a:path w="21600" h="21600">
                              <a:moveTo>
                                <a:pt x="f7" y="f20"/>
                              </a:moveTo>
                              <a:lnTo>
                                <a:pt x="f19" y="f20"/>
                              </a:lnTo>
                              <a:lnTo>
                                <a:pt x="f19" y="f7"/>
                              </a:lnTo>
                              <a:lnTo>
                                <a:pt x="f8" y="f9"/>
                              </a:lnTo>
                              <a:lnTo>
                                <a:pt x="f19" y="f8"/>
                              </a:lnTo>
                              <a:lnTo>
                                <a:pt x="f19" y="f26"/>
                              </a:lnTo>
                              <a:lnTo>
                                <a:pt x="f7" y="f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097E559" id="Arrow: Right 55" o:spid="_x0000_s1026" style="position:absolute;margin-left:154.35pt;margin-top:231.7pt;width:56.5pt;height:12.4pt;rotation:-11435715fd;z-index:251703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" path="m,5400r18893,l18893,r2707,10800l18893,21600r,-5400l,16200,,5400xe" fillcolor="red" strokecolor="#2f528f" strokeweight=".35281mm">
                <v:stroke joinstyle="miter"/>
                <v:path arrowok="t" o:connecttype="custom" o:connectlocs="358774,0;717547,78739;358774,157477;0,78739;627621,0;627621,157477" o:connectangles="270,0,90,180,270,90" textboxrect="0,5400,20246,16200"/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B2C034" wp14:editId="5E8459DD">
            <wp:extent cx="2788023" cy="3311335"/>
            <wp:effectExtent l="0" t="0" r="0" b="3365"/>
            <wp:docPr id="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 l="2775" t="19635" r="15225"/>
                    <a:stretch>
                      <a:fillRect/>
                    </a:stretch>
                  </pic:blipFill>
                  <pic:spPr>
                    <a:xfrm>
                      <a:off x="0" y="0"/>
                      <a:ext cx="2788023" cy="33113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C2BD3F" w14:textId="77777777" w:rsidR="00BF4AD0" w:rsidRDefault="00BC0CAF">
      <w:pPr>
        <w:tabs>
          <w:tab w:val="left" w:pos="3140"/>
        </w:tabs>
      </w:pPr>
      <w:r>
        <w:rPr>
          <w:b/>
          <w:bCs/>
        </w:rPr>
        <w:lastRenderedPageBreak/>
        <w:t>Operational details:</w:t>
      </w:r>
    </w:p>
    <w:p w14:paraId="3AE2DA1A" w14:textId="77777777" w:rsidR="00BF4AD0" w:rsidRDefault="00BC0CAF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6785E5C" wp14:editId="22C8B88E">
                <wp:simplePos x="0" y="0"/>
                <wp:positionH relativeFrom="margin">
                  <wp:posOffset>2124791</wp:posOffset>
                </wp:positionH>
                <wp:positionV relativeFrom="paragraph">
                  <wp:posOffset>1744236</wp:posOffset>
                </wp:positionV>
                <wp:extent cx="717547" cy="157477"/>
                <wp:effectExtent l="19050" t="57150" r="25403" b="13973"/>
                <wp:wrapNone/>
                <wp:docPr id="8" name="Arrow: Righ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30290">
                          <a:off x="0" y="0"/>
                          <a:ext cx="717547" cy="157477"/>
                        </a:xfrm>
                        <a:custGeom>
                          <a:avLst>
                            <a:gd name="f0" fmla="val 18893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0"/>
                            <a:gd name="f11" fmla="+- 0 0 180"/>
                            <a:gd name="f12" fmla="*/ f5 1 21600"/>
                            <a:gd name="f13" fmla="*/ f6 1 21600"/>
                            <a:gd name="f14" fmla="+- f8 0 f7"/>
                            <a:gd name="f15" fmla="pin 0 f0 21600"/>
                            <a:gd name="f16" fmla="pin 0 f1 108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20"/>
                            <a:gd name="f27" fmla="+- 21600 0 f19"/>
                            <a:gd name="f28" fmla="*/ 0 f21 1"/>
                            <a:gd name="f29" fmla="*/ 21600 f21 1"/>
                            <a:gd name="f30" fmla="*/ f20 f13 1"/>
                            <a:gd name="f31" fmla="*/ f19 f12 1"/>
                            <a:gd name="f32" fmla="+- f24 0 f3"/>
                            <a:gd name="f33" fmla="+- f25 0 f3"/>
                            <a:gd name="f34" fmla="*/ f27 f20 1"/>
                            <a:gd name="f35" fmla="*/ f28 1 f21"/>
                            <a:gd name="f36" fmla="*/ f29 1 f21"/>
                            <a:gd name="f37" fmla="*/ f26 f13 1"/>
                            <a:gd name="f38" fmla="*/ f34 1 10800"/>
                            <a:gd name="f39" fmla="*/ f35 f12 1"/>
                            <a:gd name="f40" fmla="*/ f35 f13 1"/>
                            <a:gd name="f41" fmla="*/ f36 f13 1"/>
                            <a:gd name="f42" fmla="+- f19 f38 0"/>
                            <a:gd name="f43" fmla="*/ f42 f12 1"/>
                          </a:gdLst>
                          <a:ahLst>
                            <a:ahXY gdRefX="f0" minX="f7" maxX="f8" gdRefY="f1" minY="f7" maxY="f9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31" y="f40"/>
                            </a:cxn>
                            <a:cxn ang="f33">
                              <a:pos x="f31" y="f41"/>
                            </a:cxn>
                          </a:cxnLst>
                          <a:rect l="f39" t="f30" r="f43" b="f37"/>
                          <a:pathLst>
                            <a:path w="21600" h="21600">
                              <a:moveTo>
                                <a:pt x="f7" y="f20"/>
                              </a:moveTo>
                              <a:lnTo>
                                <a:pt x="f19" y="f20"/>
                              </a:lnTo>
                              <a:lnTo>
                                <a:pt x="f19" y="f7"/>
                              </a:lnTo>
                              <a:lnTo>
                                <a:pt x="f8" y="f9"/>
                              </a:lnTo>
                              <a:lnTo>
                                <a:pt x="f19" y="f8"/>
                              </a:lnTo>
                              <a:lnTo>
                                <a:pt x="f19" y="f26"/>
                              </a:lnTo>
                              <a:lnTo>
                                <a:pt x="f7" y="f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28A5834" id="Arrow: Right 55" o:spid="_x0000_s1026" style="position:absolute;margin-left:167.3pt;margin-top:137.35pt;width:56.5pt;height:12.4pt;rotation:-11435715fd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" path="m,5400r18893,l18893,r2707,10800l18893,21600r,-5400l,16200,,5400xe" fillcolor="red" strokecolor="#2f528f" strokeweight=".35281mm">
                <v:stroke joinstyle="miter"/>
                <v:path arrowok="t" o:connecttype="custom" o:connectlocs="358774,0;717547,78739;358774,157477;0,78739;627621,0;627621,157477" o:connectangles="270,0,90,180,270,90" textboxrect="0,5400,20246,16200"/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95CDDDB" wp14:editId="4AB7CBDC">
            <wp:extent cx="3696535" cy="2632630"/>
            <wp:effectExtent l="0" t="0" r="0" b="0"/>
            <wp:docPr id="9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 l="1942" t="9962" r="14120"/>
                    <a:stretch>
                      <a:fillRect/>
                    </a:stretch>
                  </pic:blipFill>
                  <pic:spPr>
                    <a:xfrm>
                      <a:off x="0" y="0"/>
                      <a:ext cx="3696535" cy="26326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14A4B2" wp14:editId="1AFEF81D">
            <wp:extent cx="2485010" cy="2468770"/>
            <wp:effectExtent l="0" t="0" r="0" b="7730"/>
            <wp:docPr id="10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 l="3308" t="154"/>
                    <a:stretch>
                      <a:fillRect/>
                    </a:stretch>
                  </pic:blipFill>
                  <pic:spPr>
                    <a:xfrm>
                      <a:off x="0" y="0"/>
                      <a:ext cx="2485010" cy="24687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D5E479" w14:textId="77777777" w:rsidR="00BF4AD0" w:rsidRDefault="00BC0CAF">
      <w:r>
        <w:rPr>
          <w:noProof/>
        </w:rPr>
        <w:drawing>
          <wp:inline distT="0" distB="0" distL="0" distR="0" wp14:anchorId="428133E5" wp14:editId="71B0BD58">
            <wp:extent cx="2761396" cy="3091266"/>
            <wp:effectExtent l="0" t="0" r="854" b="0"/>
            <wp:docPr id="1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1396" cy="30912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AAC54E" w14:textId="77777777" w:rsidR="00BF4AD0" w:rsidRDefault="00BC0CAF">
      <w:r>
        <w:rPr>
          <w:noProof/>
        </w:rPr>
        <w:lastRenderedPageBreak/>
        <w:drawing>
          <wp:inline distT="0" distB="0" distL="0" distR="0" wp14:anchorId="245CBB0D" wp14:editId="1480B2B9">
            <wp:extent cx="3260914" cy="5463512"/>
            <wp:effectExtent l="0" t="0" r="0" b="3838"/>
            <wp:docPr id="12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60914" cy="54635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6028E2" w14:textId="77777777" w:rsidR="00BF4AD0" w:rsidRDefault="00BF4AD0"/>
    <w:p w14:paraId="6D0D675A" w14:textId="77777777" w:rsidR="00BF4AD0" w:rsidRDefault="00BF4AD0"/>
    <w:p w14:paraId="3642CE46" w14:textId="77777777" w:rsidR="00BF4AD0" w:rsidRDefault="00BF4AD0"/>
    <w:p w14:paraId="3BF02088" w14:textId="77777777" w:rsidR="00BF4AD0" w:rsidRDefault="00BF4AD0"/>
    <w:p w14:paraId="061CD7BA" w14:textId="77777777" w:rsidR="00BF4AD0" w:rsidRDefault="00BF4AD0"/>
    <w:p w14:paraId="1B8CB7A4" w14:textId="77777777" w:rsidR="00BF4AD0" w:rsidRDefault="00BF4AD0"/>
    <w:p w14:paraId="006DC37B" w14:textId="77777777" w:rsidR="00BF4AD0" w:rsidRDefault="00BF4AD0"/>
    <w:p w14:paraId="0DF1024E" w14:textId="77777777" w:rsidR="00BF4AD0" w:rsidRDefault="00BF4AD0"/>
    <w:p w14:paraId="71F21BC9" w14:textId="77777777" w:rsidR="00BF4AD0" w:rsidRDefault="00BF4AD0"/>
    <w:p w14:paraId="7020F53A" w14:textId="77777777" w:rsidR="00BF4AD0" w:rsidRDefault="00BF4AD0"/>
    <w:p w14:paraId="3B6C9666" w14:textId="77777777" w:rsidR="00BF4AD0" w:rsidRDefault="00BF4AD0"/>
    <w:p w14:paraId="4FD2A949" w14:textId="77777777" w:rsidR="00BF4AD0" w:rsidRDefault="00BC0CAF">
      <w:pPr>
        <w:rPr>
          <w:b/>
          <w:bCs/>
        </w:rPr>
      </w:pPr>
      <w:r>
        <w:rPr>
          <w:b/>
          <w:bCs/>
        </w:rPr>
        <w:lastRenderedPageBreak/>
        <w:t>Positive impact:</w:t>
      </w:r>
    </w:p>
    <w:p w14:paraId="5FB53461" w14:textId="77777777" w:rsidR="00BF4AD0" w:rsidRDefault="00BC0CAF">
      <w:r>
        <w:t>500 words limit each section</w:t>
      </w:r>
    </w:p>
    <w:p w14:paraId="45A7456E" w14:textId="77777777" w:rsidR="00BF4AD0" w:rsidRDefault="00BC0CAF">
      <w:r>
        <w:rPr>
          <w:noProof/>
        </w:rPr>
        <w:drawing>
          <wp:inline distT="0" distB="0" distL="0" distR="0" wp14:anchorId="2855243F" wp14:editId="655C51D6">
            <wp:extent cx="3755833" cy="1224308"/>
            <wp:effectExtent l="0" t="0" r="0" b="0"/>
            <wp:docPr id="1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 b="42174"/>
                    <a:stretch>
                      <a:fillRect/>
                    </a:stretch>
                  </pic:blipFill>
                  <pic:spPr>
                    <a:xfrm>
                      <a:off x="0" y="0"/>
                      <a:ext cx="3755833" cy="12243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D1F5EC8" w14:textId="77777777" w:rsidR="00BF4AD0" w:rsidRDefault="00BC0CAF">
      <w:r>
        <w:rPr>
          <w:noProof/>
        </w:rPr>
        <w:drawing>
          <wp:inline distT="0" distB="0" distL="0" distR="0" wp14:anchorId="21BC6D7D" wp14:editId="54C119B8">
            <wp:extent cx="4217176" cy="1338105"/>
            <wp:effectExtent l="0" t="0" r="0" b="0"/>
            <wp:docPr id="14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 l="1482"/>
                    <a:stretch>
                      <a:fillRect/>
                    </a:stretch>
                  </pic:blipFill>
                  <pic:spPr>
                    <a:xfrm>
                      <a:off x="0" y="0"/>
                      <a:ext cx="4217176" cy="13381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8405FB" w14:textId="77777777" w:rsidR="00BF4AD0" w:rsidRDefault="00BC0CAF">
      <w:pPr>
        <w:spacing w:after="100"/>
      </w:pPr>
      <w:r>
        <w:rPr>
          <w:noProof/>
        </w:rPr>
        <w:drawing>
          <wp:inline distT="0" distB="0" distL="0" distR="0" wp14:anchorId="0F04825C" wp14:editId="3B09C715">
            <wp:extent cx="4187558" cy="1427625"/>
            <wp:effectExtent l="0" t="0" r="3442" b="1125"/>
            <wp:docPr id="15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 l="5166" t="17817" r="5013"/>
                    <a:stretch>
                      <a:fillRect/>
                    </a:stretch>
                  </pic:blipFill>
                  <pic:spPr>
                    <a:xfrm>
                      <a:off x="0" y="0"/>
                      <a:ext cx="4187558" cy="14276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EE65A88" w14:textId="77777777" w:rsidR="00BF4AD0" w:rsidRDefault="00BC0CAF">
      <w:r>
        <w:rPr>
          <w:noProof/>
        </w:rPr>
        <w:drawing>
          <wp:inline distT="0" distB="0" distL="0" distR="0" wp14:anchorId="01274B4C" wp14:editId="5B804DD7">
            <wp:extent cx="4094180" cy="1355863"/>
            <wp:effectExtent l="0" t="0" r="1570" b="0"/>
            <wp:docPr id="16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4180" cy="13558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3729E4" wp14:editId="334EEDA4">
            <wp:extent cx="4547110" cy="889098"/>
            <wp:effectExtent l="0" t="0" r="5840" b="6252"/>
            <wp:docPr id="17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47110" cy="8890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2BE010" w14:textId="77777777" w:rsidR="00BF4AD0" w:rsidRDefault="00BC0CAF">
      <w:r>
        <w:rPr>
          <w:noProof/>
        </w:rPr>
        <w:drawing>
          <wp:inline distT="0" distB="0" distL="0" distR="0" wp14:anchorId="75FF6FF0" wp14:editId="63762F57">
            <wp:extent cx="4598270" cy="1265246"/>
            <wp:effectExtent l="0" t="0" r="0" b="0"/>
            <wp:docPr id="18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98270" cy="12652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3F7252" w14:textId="77777777" w:rsidR="00BF4AD0" w:rsidRDefault="00BC0CAF">
      <w:r>
        <w:rPr>
          <w:b/>
          <w:bCs/>
        </w:rPr>
        <w:lastRenderedPageBreak/>
        <w:t>International engagement:</w:t>
      </w:r>
      <w:r>
        <w:t xml:space="preserve"> </w:t>
      </w:r>
    </w:p>
    <w:p w14:paraId="09118996" w14:textId="77777777" w:rsidR="00BF4AD0" w:rsidRDefault="00BC0CAF">
      <w:r>
        <w:t xml:space="preserve">500 words limit each </w:t>
      </w:r>
      <w:r>
        <w:t>section</w:t>
      </w:r>
    </w:p>
    <w:p w14:paraId="00D7F226" w14:textId="77777777" w:rsidR="00BF4AD0" w:rsidRDefault="00BC0CAF">
      <w:r>
        <w:rPr>
          <w:b/>
          <w:bCs/>
          <w:noProof/>
        </w:rPr>
        <w:drawing>
          <wp:inline distT="0" distB="0" distL="0" distR="0" wp14:anchorId="4802FED6" wp14:editId="35F7369A">
            <wp:extent cx="3512009" cy="1567117"/>
            <wp:effectExtent l="0" t="0" r="0" b="0"/>
            <wp:docPr id="1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rcRect b="35363"/>
                    <a:stretch>
                      <a:fillRect/>
                    </a:stretch>
                  </pic:blipFill>
                  <pic:spPr>
                    <a:xfrm>
                      <a:off x="0" y="0"/>
                      <a:ext cx="3512009" cy="156711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71472F" w14:textId="77777777" w:rsidR="00BF4AD0" w:rsidRDefault="00BF4AD0"/>
    <w:p w14:paraId="4FC4DCCC" w14:textId="77777777" w:rsidR="00BF4AD0" w:rsidRDefault="00BC0CAF">
      <w:pPr>
        <w:tabs>
          <w:tab w:val="left" w:pos="1783"/>
        </w:tabs>
      </w:pPr>
      <w:r>
        <w:rPr>
          <w:noProof/>
        </w:rPr>
        <w:drawing>
          <wp:inline distT="0" distB="0" distL="0" distR="0" wp14:anchorId="67F68A22" wp14:editId="781E3289">
            <wp:extent cx="5271580" cy="1433047"/>
            <wp:effectExtent l="0" t="0" r="5270" b="0"/>
            <wp:docPr id="20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 l="1223"/>
                    <a:stretch>
                      <a:fillRect/>
                    </a:stretch>
                  </pic:blipFill>
                  <pic:spPr>
                    <a:xfrm>
                      <a:off x="0" y="0"/>
                      <a:ext cx="5271580" cy="14330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5753C0" w14:textId="77777777" w:rsidR="00BF4AD0" w:rsidRDefault="00BC0CAF">
      <w:pPr>
        <w:tabs>
          <w:tab w:val="left" w:pos="1783"/>
        </w:tabs>
      </w:pPr>
      <w:r>
        <w:rPr>
          <w:noProof/>
        </w:rPr>
        <w:drawing>
          <wp:inline distT="0" distB="0" distL="0" distR="0" wp14:anchorId="39859919" wp14:editId="554F1A24">
            <wp:extent cx="5094671" cy="1255324"/>
            <wp:effectExtent l="0" t="0" r="0" b="1976"/>
            <wp:docPr id="2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4671" cy="125532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34DE32" w14:textId="77777777" w:rsidR="00BF4AD0" w:rsidRDefault="00BC0CAF">
      <w:r>
        <w:rPr>
          <w:noProof/>
        </w:rPr>
        <w:drawing>
          <wp:inline distT="0" distB="0" distL="0" distR="0" wp14:anchorId="56AAAA8C" wp14:editId="6C5DA409">
            <wp:extent cx="4890494" cy="1270257"/>
            <wp:effectExtent l="0" t="0" r="5356" b="6093"/>
            <wp:docPr id="22" name="Pictur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90494" cy="12702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3CD7CB" w14:textId="77777777" w:rsidR="00BF4AD0" w:rsidRDefault="00BC0CAF">
      <w:r>
        <w:rPr>
          <w:noProof/>
        </w:rPr>
        <w:drawing>
          <wp:inline distT="0" distB="0" distL="0" distR="0" wp14:anchorId="5F6ACBAD" wp14:editId="1F14A6F5">
            <wp:extent cx="5190491" cy="1647136"/>
            <wp:effectExtent l="0" t="0" r="0" b="0"/>
            <wp:docPr id="2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90491" cy="16471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2F3FFE" w14:textId="77777777" w:rsidR="00BF4AD0" w:rsidRDefault="00BC0CAF">
      <w:pPr>
        <w:rPr>
          <w:b/>
          <w:bCs/>
        </w:rPr>
      </w:pPr>
      <w:r>
        <w:rPr>
          <w:b/>
          <w:bCs/>
        </w:rPr>
        <w:lastRenderedPageBreak/>
        <w:t>Design of project plan:</w:t>
      </w:r>
    </w:p>
    <w:p w14:paraId="06B6C46D" w14:textId="77777777" w:rsidR="00BF4AD0" w:rsidRDefault="00BC0CAF">
      <w:r>
        <w:t>500 words limit each section</w:t>
      </w:r>
    </w:p>
    <w:p w14:paraId="2C9A3236" w14:textId="77777777" w:rsidR="00BF4AD0" w:rsidRDefault="00BC0CAF">
      <w:r>
        <w:rPr>
          <w:noProof/>
        </w:rPr>
        <w:drawing>
          <wp:inline distT="0" distB="0" distL="0" distR="0" wp14:anchorId="7655C930" wp14:editId="54141B84">
            <wp:extent cx="3591918" cy="1947982"/>
            <wp:effectExtent l="0" t="0" r="8532" b="0"/>
            <wp:docPr id="2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91918" cy="19479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2850654" w14:textId="77777777" w:rsidR="00BF4AD0" w:rsidRDefault="00BC0CAF">
      <w:r>
        <w:rPr>
          <w:noProof/>
        </w:rPr>
        <w:drawing>
          <wp:inline distT="0" distB="0" distL="0" distR="0" wp14:anchorId="22707225" wp14:editId="4ED7AB17">
            <wp:extent cx="4530897" cy="1241343"/>
            <wp:effectExtent l="0" t="0" r="3003" b="0"/>
            <wp:docPr id="2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30897" cy="12413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508DA6" w14:textId="77777777" w:rsidR="00BF4AD0" w:rsidRDefault="00BC0CAF">
      <w:r>
        <w:rPr>
          <w:noProof/>
        </w:rPr>
        <w:drawing>
          <wp:inline distT="0" distB="0" distL="0" distR="0" wp14:anchorId="42CB6D4B" wp14:editId="112CAB38">
            <wp:extent cx="4633164" cy="1147334"/>
            <wp:effectExtent l="0" t="0" r="0" b="0"/>
            <wp:docPr id="26" name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33164" cy="114733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56D793" w14:textId="77777777" w:rsidR="00BF4AD0" w:rsidRDefault="00BC0CAF">
      <w:pPr>
        <w:tabs>
          <w:tab w:val="left" w:pos="3063"/>
        </w:tabs>
      </w:pPr>
      <w:r>
        <w:rPr>
          <w:noProof/>
        </w:rPr>
        <w:drawing>
          <wp:inline distT="0" distB="0" distL="0" distR="0" wp14:anchorId="79B13611" wp14:editId="1E742942">
            <wp:extent cx="4548573" cy="1169426"/>
            <wp:effectExtent l="0" t="0" r="4377" b="0"/>
            <wp:docPr id="2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48573" cy="11694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98D3B4" w14:textId="77777777" w:rsidR="00BF4AD0" w:rsidRDefault="00BC0CAF">
      <w:r>
        <w:rPr>
          <w:noProof/>
        </w:rPr>
        <w:drawing>
          <wp:inline distT="0" distB="0" distL="0" distR="0" wp14:anchorId="695F7ED9" wp14:editId="0F923BAD">
            <wp:extent cx="4799173" cy="1204914"/>
            <wp:effectExtent l="0" t="0" r="1427" b="0"/>
            <wp:docPr id="2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rcRect l="1197"/>
                    <a:stretch>
                      <a:fillRect/>
                    </a:stretch>
                  </pic:blipFill>
                  <pic:spPr>
                    <a:xfrm>
                      <a:off x="0" y="0"/>
                      <a:ext cx="4799173" cy="120491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FE8E29" w14:textId="77777777" w:rsidR="00BF4AD0" w:rsidRDefault="00BF4AD0"/>
    <w:p w14:paraId="00A098B5" w14:textId="77777777" w:rsidR="00BF4AD0" w:rsidRDefault="00BF4AD0"/>
    <w:p w14:paraId="2C0F1B1E" w14:textId="77777777" w:rsidR="00BF4AD0" w:rsidRDefault="00BF4AD0"/>
    <w:p w14:paraId="5A900CB0" w14:textId="77777777" w:rsidR="00BF4AD0" w:rsidRDefault="00BC0CAF">
      <w:pPr>
        <w:rPr>
          <w:b/>
          <w:bCs/>
        </w:rPr>
      </w:pPr>
      <w:r>
        <w:rPr>
          <w:b/>
          <w:bCs/>
        </w:rPr>
        <w:lastRenderedPageBreak/>
        <w:t>Widening participation:</w:t>
      </w:r>
    </w:p>
    <w:p w14:paraId="6343A985" w14:textId="77777777" w:rsidR="00BF4AD0" w:rsidRDefault="00BC0CAF">
      <w:r>
        <w:t>500 words limit each section</w:t>
      </w:r>
    </w:p>
    <w:p w14:paraId="35CB32ED" w14:textId="77777777" w:rsidR="00BF4AD0" w:rsidRDefault="00BC0CAF">
      <w:r>
        <w:rPr>
          <w:noProof/>
        </w:rPr>
        <w:drawing>
          <wp:inline distT="0" distB="0" distL="0" distR="0" wp14:anchorId="78082473" wp14:editId="6B6B505A">
            <wp:extent cx="3649086" cy="2145950"/>
            <wp:effectExtent l="0" t="0" r="8514" b="6700"/>
            <wp:docPr id="29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49086" cy="2145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6D7F3F" w14:textId="77777777" w:rsidR="00BF4AD0" w:rsidRDefault="00BF4AD0"/>
    <w:p w14:paraId="36B762DD" w14:textId="77777777" w:rsidR="00BF4AD0" w:rsidRDefault="00BC0CAF">
      <w:r>
        <w:rPr>
          <w:noProof/>
        </w:rPr>
        <w:drawing>
          <wp:inline distT="0" distB="0" distL="0" distR="0" wp14:anchorId="0EF68136" wp14:editId="21C7B97A">
            <wp:extent cx="4515160" cy="1242569"/>
            <wp:effectExtent l="0" t="0" r="0" b="0"/>
            <wp:docPr id="30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15160" cy="124256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587CFF" w14:textId="77777777" w:rsidR="00BF4AD0" w:rsidRDefault="00BC0CAF">
      <w:r>
        <w:rPr>
          <w:noProof/>
        </w:rPr>
        <w:drawing>
          <wp:inline distT="0" distB="0" distL="0" distR="0" wp14:anchorId="06235464" wp14:editId="1469365B">
            <wp:extent cx="4739947" cy="1695416"/>
            <wp:effectExtent l="0" t="0" r="3503" b="34"/>
            <wp:docPr id="3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39947" cy="16954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C00BC4" w14:textId="77777777" w:rsidR="00BF4AD0" w:rsidRDefault="00BC0CAF">
      <w:r>
        <w:rPr>
          <w:noProof/>
        </w:rPr>
        <w:drawing>
          <wp:inline distT="0" distB="0" distL="0" distR="0" wp14:anchorId="2356F31D" wp14:editId="59B95FE6">
            <wp:extent cx="5019324" cy="1599907"/>
            <wp:effectExtent l="0" t="0" r="0" b="293"/>
            <wp:docPr id="3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19324" cy="159990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9042D4" w14:textId="77777777" w:rsidR="00BF4AD0" w:rsidRDefault="00BF4AD0"/>
    <w:p w14:paraId="5C60BD0B" w14:textId="77777777" w:rsidR="00BF4AD0" w:rsidRDefault="00BF4AD0"/>
    <w:p w14:paraId="06413CEB" w14:textId="77777777" w:rsidR="00BF4AD0" w:rsidRDefault="00BC0CAF">
      <w:r>
        <w:rPr>
          <w:b/>
          <w:bCs/>
        </w:rPr>
        <w:lastRenderedPageBreak/>
        <w:t>Project activities:</w:t>
      </w:r>
      <w:r>
        <w:t xml:space="preserve"> </w:t>
      </w:r>
    </w:p>
    <w:p w14:paraId="0FCAC8C2" w14:textId="77777777" w:rsidR="00BF4AD0" w:rsidRDefault="00BC0CAF">
      <w:r>
        <w:rPr>
          <w:noProof/>
        </w:rPr>
        <w:drawing>
          <wp:inline distT="0" distB="0" distL="0" distR="0" wp14:anchorId="37A0D585" wp14:editId="302C166D">
            <wp:extent cx="3160175" cy="1845478"/>
            <wp:effectExtent l="0" t="0" r="2125" b="2372"/>
            <wp:docPr id="33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60175" cy="18454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1847598" w14:textId="77777777" w:rsidR="00BF4AD0" w:rsidRDefault="00BF4AD0">
      <w:pPr>
        <w:rPr>
          <w:b/>
          <w:bCs/>
        </w:rPr>
      </w:pPr>
    </w:p>
    <w:p w14:paraId="01A02E20" w14:textId="77777777" w:rsidR="00BF4AD0" w:rsidRDefault="00BC0CAF">
      <w:r>
        <w:rPr>
          <w:b/>
          <w:bCs/>
        </w:rPr>
        <w:t>Activity one:</w:t>
      </w:r>
      <w:r>
        <w:t xml:space="preserve"> </w:t>
      </w:r>
    </w:p>
    <w:p w14:paraId="7916364C" w14:textId="77777777" w:rsidR="00BF4AD0" w:rsidRDefault="00BF4AD0"/>
    <w:p w14:paraId="642DF60C" w14:textId="77777777" w:rsidR="00BF4AD0" w:rsidRDefault="00BC0CAF">
      <w:r>
        <w:rPr>
          <w:noProof/>
        </w:rPr>
        <w:drawing>
          <wp:inline distT="0" distB="0" distL="0" distR="0" wp14:anchorId="26651589" wp14:editId="0EF7FC9E">
            <wp:extent cx="3803227" cy="2840830"/>
            <wp:effectExtent l="0" t="0" r="6773" b="0"/>
            <wp:docPr id="34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03227" cy="28408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451A14" w14:textId="77777777" w:rsidR="00BF4AD0" w:rsidRDefault="00BC0CAF">
      <w:r>
        <w:rPr>
          <w:noProof/>
        </w:rPr>
        <w:drawing>
          <wp:inline distT="0" distB="0" distL="0" distR="0" wp14:anchorId="5AA2F6B0" wp14:editId="38DEAE1B">
            <wp:extent cx="4952646" cy="1730849"/>
            <wp:effectExtent l="0" t="0" r="354" b="2701"/>
            <wp:docPr id="35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rcRect l="5050" t="18941"/>
                    <a:stretch>
                      <a:fillRect/>
                    </a:stretch>
                  </pic:blipFill>
                  <pic:spPr>
                    <a:xfrm>
                      <a:off x="0" y="0"/>
                      <a:ext cx="4952646" cy="17308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064470" w14:textId="77777777" w:rsidR="00BF4AD0" w:rsidRDefault="00BC0CAF">
      <w:r>
        <w:rPr>
          <w:noProof/>
        </w:rPr>
        <w:lastRenderedPageBreak/>
        <w:drawing>
          <wp:inline distT="0" distB="0" distL="0" distR="0" wp14:anchorId="51CA186D" wp14:editId="5117E689">
            <wp:extent cx="5165180" cy="2884173"/>
            <wp:effectExtent l="0" t="0" r="0" b="0"/>
            <wp:docPr id="36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rcRect l="5272" t="11152"/>
                    <a:stretch>
                      <a:fillRect/>
                    </a:stretch>
                  </pic:blipFill>
                  <pic:spPr>
                    <a:xfrm>
                      <a:off x="0" y="0"/>
                      <a:ext cx="5165180" cy="28841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7C47FD" w14:textId="77777777" w:rsidR="00BF4AD0" w:rsidRDefault="00BC0CAF">
      <w:r>
        <w:rPr>
          <w:noProof/>
        </w:rPr>
        <w:drawing>
          <wp:inline distT="0" distB="0" distL="0" distR="0" wp14:anchorId="1CF406EA" wp14:editId="58B9FD1F">
            <wp:extent cx="3552590" cy="4189378"/>
            <wp:effectExtent l="0" t="0" r="0" b="1622"/>
            <wp:docPr id="37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52590" cy="41893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E2A3CD" w14:textId="77777777" w:rsidR="00BF4AD0" w:rsidRDefault="00BC0CAF">
      <w:r>
        <w:rPr>
          <w:noProof/>
        </w:rPr>
        <w:lastRenderedPageBreak/>
        <w:drawing>
          <wp:inline distT="0" distB="0" distL="0" distR="0" wp14:anchorId="72307E5A" wp14:editId="496C38B5">
            <wp:extent cx="3571591" cy="1573069"/>
            <wp:effectExtent l="0" t="0" r="0" b="8081"/>
            <wp:docPr id="38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71591" cy="157306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B2E916" w14:textId="77777777" w:rsidR="00BF4AD0" w:rsidRDefault="00BC0CAF">
      <w:r>
        <w:rPr>
          <w:noProof/>
        </w:rPr>
        <w:drawing>
          <wp:inline distT="0" distB="0" distL="0" distR="0" wp14:anchorId="57C854E3" wp14:editId="3B6D8033">
            <wp:extent cx="5625516" cy="5026941"/>
            <wp:effectExtent l="0" t="0" r="0" b="2259"/>
            <wp:docPr id="3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rcRect l="586" t="759" r="4540" b="2216"/>
                    <a:stretch>
                      <a:fillRect/>
                    </a:stretch>
                  </pic:blipFill>
                  <pic:spPr>
                    <a:xfrm>
                      <a:off x="0" y="0"/>
                      <a:ext cx="5625516" cy="502694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8A49CFA" w14:textId="77777777" w:rsidR="00BF4AD0" w:rsidRDefault="00BF4AD0"/>
    <w:p w14:paraId="7E26EE32" w14:textId="77777777" w:rsidR="00BF4AD0" w:rsidRDefault="00BF4AD0">
      <w:pPr>
        <w:rPr>
          <w:b/>
          <w:bCs/>
        </w:rPr>
      </w:pPr>
    </w:p>
    <w:p w14:paraId="368CEA07" w14:textId="77777777" w:rsidR="00BF4AD0" w:rsidRDefault="00BF4AD0">
      <w:pPr>
        <w:rPr>
          <w:b/>
          <w:bCs/>
        </w:rPr>
      </w:pPr>
    </w:p>
    <w:p w14:paraId="56FADDBE" w14:textId="77777777" w:rsidR="00BF4AD0" w:rsidRDefault="00BF4AD0">
      <w:pPr>
        <w:rPr>
          <w:b/>
          <w:bCs/>
        </w:rPr>
      </w:pPr>
    </w:p>
    <w:p w14:paraId="71199BA3" w14:textId="77777777" w:rsidR="00BF4AD0" w:rsidRDefault="00BF4AD0">
      <w:pPr>
        <w:rPr>
          <w:b/>
          <w:bCs/>
        </w:rPr>
      </w:pPr>
    </w:p>
    <w:p w14:paraId="7E749F57" w14:textId="77777777" w:rsidR="00BF4AD0" w:rsidRDefault="00BF4AD0">
      <w:pPr>
        <w:rPr>
          <w:b/>
          <w:bCs/>
        </w:rPr>
      </w:pPr>
    </w:p>
    <w:p w14:paraId="5B11D8CC" w14:textId="77777777" w:rsidR="00BF4AD0" w:rsidRDefault="00BC0CAF">
      <w:r>
        <w:rPr>
          <w:b/>
          <w:bCs/>
        </w:rPr>
        <w:lastRenderedPageBreak/>
        <w:t>Organisational support:</w:t>
      </w:r>
      <w:r>
        <w:t xml:space="preserve"> </w:t>
      </w:r>
    </w:p>
    <w:p w14:paraId="56B6DE41" w14:textId="77777777" w:rsidR="00BF4AD0" w:rsidRDefault="00BF4AD0"/>
    <w:p w14:paraId="40793CC7" w14:textId="77777777" w:rsidR="00BF4AD0" w:rsidRDefault="00BC0CAF">
      <w:r>
        <w:rPr>
          <w:noProof/>
        </w:rPr>
        <w:drawing>
          <wp:inline distT="0" distB="0" distL="0" distR="0" wp14:anchorId="72DC0867" wp14:editId="7E3B5C7D">
            <wp:extent cx="3252475" cy="2888626"/>
            <wp:effectExtent l="0" t="0" r="5075" b="6974"/>
            <wp:docPr id="4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52475" cy="2888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1D7DFB" w14:textId="77777777" w:rsidR="00BF4AD0" w:rsidRDefault="00BF4AD0"/>
    <w:p w14:paraId="3476B7F0" w14:textId="77777777" w:rsidR="00BF4AD0" w:rsidRDefault="00BC0CAF">
      <w:pPr>
        <w:rPr>
          <w:b/>
          <w:bCs/>
        </w:rPr>
      </w:pPr>
      <w:r>
        <w:rPr>
          <w:b/>
          <w:bCs/>
        </w:rPr>
        <w:t xml:space="preserve">Activity </w:t>
      </w:r>
      <w:r>
        <w:rPr>
          <w:b/>
          <w:bCs/>
        </w:rPr>
        <w:t>summary:</w:t>
      </w:r>
    </w:p>
    <w:p w14:paraId="497B3D0A" w14:textId="77777777" w:rsidR="00BF4AD0" w:rsidRDefault="00BF4AD0"/>
    <w:p w14:paraId="17E19415" w14:textId="77777777" w:rsidR="00BF4AD0" w:rsidRDefault="00BC0CAF">
      <w:r>
        <w:rPr>
          <w:noProof/>
        </w:rPr>
        <w:drawing>
          <wp:inline distT="0" distB="0" distL="0" distR="0" wp14:anchorId="46581807" wp14:editId="3C9E9EAF">
            <wp:extent cx="2581671" cy="3301112"/>
            <wp:effectExtent l="0" t="0" r="9129" b="0"/>
            <wp:docPr id="4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81671" cy="33011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FAAF3D" w14:textId="77777777" w:rsidR="00BF4AD0" w:rsidRDefault="00BF4AD0"/>
    <w:p w14:paraId="03218730" w14:textId="77777777" w:rsidR="00BF4AD0" w:rsidRDefault="00BF4AD0"/>
    <w:p w14:paraId="384BEF9D" w14:textId="77777777" w:rsidR="00BF4AD0" w:rsidRDefault="00BF4AD0"/>
    <w:p w14:paraId="54343633" w14:textId="77777777" w:rsidR="00BF4AD0" w:rsidRDefault="00BC0CAF">
      <w:pPr>
        <w:rPr>
          <w:b/>
          <w:bCs/>
        </w:rPr>
      </w:pPr>
      <w:r>
        <w:rPr>
          <w:b/>
          <w:bCs/>
        </w:rPr>
        <w:lastRenderedPageBreak/>
        <w:t>Budget summary:</w:t>
      </w:r>
    </w:p>
    <w:p w14:paraId="72101D0A" w14:textId="77777777" w:rsidR="00BF4AD0" w:rsidRDefault="00BF4AD0"/>
    <w:p w14:paraId="6F36F2A7" w14:textId="77777777" w:rsidR="00BF4AD0" w:rsidRDefault="00BC0CAF">
      <w:r>
        <w:rPr>
          <w:noProof/>
        </w:rPr>
        <w:drawing>
          <wp:inline distT="0" distB="0" distL="0" distR="0" wp14:anchorId="2C3A66C2" wp14:editId="5784E961">
            <wp:extent cx="4331613" cy="3739219"/>
            <wp:effectExtent l="0" t="0" r="0" b="0"/>
            <wp:docPr id="4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31613" cy="37392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A07F1C5" w14:textId="77777777" w:rsidR="00BF4AD0" w:rsidRDefault="00BC0CAF">
      <w:pPr>
        <w:rPr>
          <w:b/>
          <w:bCs/>
        </w:rPr>
      </w:pPr>
      <w:r>
        <w:rPr>
          <w:b/>
          <w:bCs/>
        </w:rPr>
        <w:t>Project plan:</w:t>
      </w:r>
    </w:p>
    <w:p w14:paraId="0DD2EB36" w14:textId="77777777" w:rsidR="00BF4AD0" w:rsidRDefault="00BC0CAF">
      <w:r>
        <w:rPr>
          <w:noProof/>
        </w:rPr>
        <w:drawing>
          <wp:inline distT="0" distB="0" distL="0" distR="0" wp14:anchorId="20FA2454" wp14:editId="0FC9CF53">
            <wp:extent cx="5010150" cy="3228975"/>
            <wp:effectExtent l="0" t="0" r="0" b="9525"/>
            <wp:docPr id="4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10966" cy="322950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962585" w14:textId="77777777" w:rsidR="00BF4AD0" w:rsidRDefault="00BF4AD0"/>
    <w:p w14:paraId="6E2A5447" w14:textId="77777777" w:rsidR="00BF4AD0" w:rsidRDefault="00BF4AD0"/>
    <w:p w14:paraId="68F01676" w14:textId="77777777" w:rsidR="00BF4AD0" w:rsidRDefault="00BF4AD0"/>
    <w:p w14:paraId="5D9A91A5" w14:textId="77777777" w:rsidR="00BF4AD0" w:rsidRDefault="00BF4AD0"/>
    <w:p w14:paraId="0DD24C8C" w14:textId="77777777" w:rsidR="00BF4AD0" w:rsidRDefault="00BF4AD0"/>
    <w:p w14:paraId="57CF5606" w14:textId="77777777" w:rsidR="00BF4AD0" w:rsidRDefault="00BF4AD0"/>
    <w:p w14:paraId="482402BD" w14:textId="77777777" w:rsidR="00BF4AD0" w:rsidRDefault="00BF4AD0"/>
    <w:p w14:paraId="2889EF58" w14:textId="77777777" w:rsidR="00BF4AD0" w:rsidRDefault="00BF4AD0"/>
    <w:p w14:paraId="4EAFBEE9" w14:textId="77777777" w:rsidR="00BF4AD0" w:rsidRDefault="00BF4AD0"/>
    <w:p w14:paraId="473BD679" w14:textId="77777777" w:rsidR="00BF4AD0" w:rsidRDefault="00BF4AD0"/>
    <w:p w14:paraId="5D9FB406" w14:textId="77777777" w:rsidR="00BF4AD0" w:rsidRDefault="00BF4AD0"/>
    <w:p w14:paraId="52CA42BD" w14:textId="77777777" w:rsidR="00BF4AD0" w:rsidRDefault="00BF4AD0"/>
    <w:p w14:paraId="346F3077" w14:textId="77777777" w:rsidR="00BF4AD0" w:rsidRDefault="00BF4AD0"/>
    <w:p w14:paraId="28A31CF9" w14:textId="77777777" w:rsidR="00BF4AD0" w:rsidRDefault="00BF4AD0"/>
    <w:p w14:paraId="149B4AD6" w14:textId="77777777" w:rsidR="00BF4AD0" w:rsidRDefault="00BF4AD0"/>
    <w:p w14:paraId="2492A712" w14:textId="77777777" w:rsidR="00BF4AD0" w:rsidRDefault="00BF4AD0"/>
    <w:p w14:paraId="29202147" w14:textId="77777777" w:rsidR="00BF4AD0" w:rsidRDefault="00BF4AD0"/>
    <w:p w14:paraId="50A95C10" w14:textId="77777777" w:rsidR="00BF4AD0" w:rsidRDefault="00BF4AD0"/>
    <w:p w14:paraId="0C3D9F4B" w14:textId="77777777" w:rsidR="00BF4AD0" w:rsidRDefault="00BF4AD0"/>
    <w:p w14:paraId="3314ACAE" w14:textId="77777777" w:rsidR="00BF4AD0" w:rsidRDefault="00BF4AD0"/>
    <w:p w14:paraId="3B315E09" w14:textId="77777777" w:rsidR="00BF4AD0" w:rsidRDefault="00BF4AD0"/>
    <w:p w14:paraId="6FF15C67" w14:textId="77777777" w:rsidR="00BF4AD0" w:rsidRDefault="00BF4AD0"/>
    <w:p w14:paraId="1972D328" w14:textId="77777777" w:rsidR="00BF4AD0" w:rsidRDefault="00BF4AD0"/>
    <w:p w14:paraId="651B6332" w14:textId="77777777" w:rsidR="00BF4AD0" w:rsidRDefault="00BF4AD0"/>
    <w:p w14:paraId="66B961CF" w14:textId="77777777" w:rsidR="00BF4AD0" w:rsidRDefault="00BF4AD0"/>
    <w:p w14:paraId="70EA2A92" w14:textId="77777777" w:rsidR="00BF4AD0" w:rsidRDefault="00BF4AD0"/>
    <w:p w14:paraId="62702437" w14:textId="77777777" w:rsidR="00BF4AD0" w:rsidRDefault="00BF4AD0"/>
    <w:p w14:paraId="032A3185" w14:textId="77777777" w:rsidR="00BF4AD0" w:rsidRDefault="00BF4AD0"/>
    <w:p w14:paraId="04BA5F23" w14:textId="77777777" w:rsidR="00BF4AD0" w:rsidRDefault="00BF4AD0"/>
    <w:p w14:paraId="7CE06E72" w14:textId="77777777" w:rsidR="00BF4AD0" w:rsidRDefault="00BF4AD0"/>
    <w:p w14:paraId="48FA0D1B" w14:textId="77777777" w:rsidR="00BF4AD0" w:rsidRDefault="00BF4AD0"/>
    <w:p w14:paraId="3BD59F8C" w14:textId="77777777" w:rsidR="00BF4AD0" w:rsidRDefault="00BF4AD0"/>
    <w:p w14:paraId="0D56966E" w14:textId="77777777" w:rsidR="00BF4AD0" w:rsidRDefault="00BF4AD0"/>
    <w:p w14:paraId="4DD5A1E6" w14:textId="77777777" w:rsidR="00BF4AD0" w:rsidRDefault="00BF4AD0"/>
    <w:p w14:paraId="17B0C747" w14:textId="77777777" w:rsidR="00BF4AD0" w:rsidRDefault="00BF4AD0"/>
    <w:p w14:paraId="73D9B6A5" w14:textId="77777777" w:rsidR="00BF4AD0" w:rsidRDefault="00BF4AD0"/>
    <w:p w14:paraId="0240DF91" w14:textId="77777777" w:rsidR="00BF4AD0" w:rsidRDefault="00BC0CAF">
      <w:pPr>
        <w:tabs>
          <w:tab w:val="left" w:pos="6200"/>
        </w:tabs>
      </w:pPr>
      <w:r>
        <w:tab/>
      </w:r>
    </w:p>
    <w:p w14:paraId="0DCD6877" w14:textId="77777777" w:rsidR="00BF4AD0" w:rsidRDefault="00BF4AD0">
      <w:pPr>
        <w:tabs>
          <w:tab w:val="left" w:pos="6200"/>
        </w:tabs>
      </w:pPr>
    </w:p>
    <w:p w14:paraId="1C2D45D9" w14:textId="77777777" w:rsidR="00BF4AD0" w:rsidRDefault="00BF4AD0">
      <w:pPr>
        <w:tabs>
          <w:tab w:val="left" w:pos="6200"/>
        </w:tabs>
      </w:pPr>
    </w:p>
    <w:p w14:paraId="0FDD4B2F" w14:textId="77777777" w:rsidR="00BF4AD0" w:rsidRDefault="00BF4AD0">
      <w:pPr>
        <w:tabs>
          <w:tab w:val="left" w:pos="6200"/>
        </w:tabs>
      </w:pPr>
    </w:p>
    <w:p w14:paraId="379A0A24" w14:textId="77777777" w:rsidR="00BF4AD0" w:rsidRDefault="00BF4AD0">
      <w:pPr>
        <w:tabs>
          <w:tab w:val="left" w:pos="6200"/>
        </w:tabs>
      </w:pPr>
    </w:p>
    <w:p w14:paraId="2B83C62B" w14:textId="77777777" w:rsidR="00BF4AD0" w:rsidRDefault="00BF4AD0">
      <w:pPr>
        <w:tabs>
          <w:tab w:val="left" w:pos="6200"/>
        </w:tabs>
      </w:pPr>
    </w:p>
    <w:p w14:paraId="79563736" w14:textId="77777777" w:rsidR="00BF4AD0" w:rsidRDefault="00BF4AD0">
      <w:pPr>
        <w:tabs>
          <w:tab w:val="left" w:pos="6200"/>
        </w:tabs>
      </w:pPr>
    </w:p>
    <w:p w14:paraId="7B90F96A" w14:textId="77777777" w:rsidR="00BF4AD0" w:rsidRDefault="00BF4AD0">
      <w:pPr>
        <w:tabs>
          <w:tab w:val="left" w:pos="6200"/>
        </w:tabs>
      </w:pPr>
    </w:p>
    <w:p w14:paraId="03BD5FCE" w14:textId="77777777" w:rsidR="00BF4AD0" w:rsidRDefault="00BF4AD0"/>
    <w:p w14:paraId="131124E6" w14:textId="77777777" w:rsidR="00BF4AD0" w:rsidRDefault="00BF4AD0"/>
    <w:p w14:paraId="13C154D6" w14:textId="77777777" w:rsidR="00BF4AD0" w:rsidRDefault="00BF4AD0"/>
    <w:p w14:paraId="7AE061F1" w14:textId="77777777" w:rsidR="00BF4AD0" w:rsidRDefault="00BF4AD0"/>
    <w:p w14:paraId="0D1A5057" w14:textId="77777777" w:rsidR="00BF4AD0" w:rsidRDefault="00BF4AD0"/>
    <w:p w14:paraId="4588E1C3" w14:textId="77777777" w:rsidR="00BF4AD0" w:rsidRDefault="00BC0CAF">
      <w:pPr>
        <w:tabs>
          <w:tab w:val="left" w:pos="6250"/>
        </w:tabs>
      </w:pPr>
      <w:r>
        <w:tab/>
      </w:r>
    </w:p>
    <w:sectPr w:rsidR="00BF4AD0">
      <w:headerReference w:type="default" r:id="rId45"/>
      <w:footerReference w:type="default" r:id="rId46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2776A" w14:textId="77777777" w:rsidR="00BC0CAF" w:rsidRDefault="00BC0CAF">
      <w:pPr>
        <w:spacing w:after="0" w:line="240" w:lineRule="auto"/>
      </w:pPr>
      <w:r>
        <w:separator/>
      </w:r>
    </w:p>
  </w:endnote>
  <w:endnote w:type="continuationSeparator" w:id="0">
    <w:p w14:paraId="55F5FEFE" w14:textId="77777777" w:rsidR="00BC0CAF" w:rsidRDefault="00BC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8EBB7" w14:textId="77777777" w:rsidR="00B553FA" w:rsidRDefault="00BC0CAF">
    <w:pPr>
      <w:pStyle w:val="Footer"/>
    </w:pPr>
  </w:p>
  <w:p w14:paraId="2297B548" w14:textId="77777777" w:rsidR="00B553FA" w:rsidRDefault="00BC0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A1848" w14:textId="77777777" w:rsidR="00BC0CAF" w:rsidRDefault="00BC0C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A3DB23" w14:textId="77777777" w:rsidR="00BC0CAF" w:rsidRDefault="00BC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2F41D" w14:textId="77777777" w:rsidR="00B553FA" w:rsidRDefault="00BC0CAF">
    <w:pPr>
      <w:pStyle w:val="Header"/>
    </w:pPr>
  </w:p>
  <w:p w14:paraId="7B7BF4F1" w14:textId="77777777" w:rsidR="00B553FA" w:rsidRDefault="00BC0CAF">
    <w:pPr>
      <w:pStyle w:val="Header"/>
    </w:pPr>
  </w:p>
  <w:p w14:paraId="5D70BDDB" w14:textId="77777777" w:rsidR="00B553FA" w:rsidRDefault="00BC0CAF"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9306196" w14:textId="77777777" w:rsidR="00B553FA" w:rsidRDefault="00BC0C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4AD0"/>
    <w:rsid w:val="000159E0"/>
    <w:rsid w:val="005C228A"/>
    <w:rsid w:val="00B259A3"/>
    <w:rsid w:val="00BC0CAF"/>
    <w:rsid w:val="00BF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9763D"/>
  <w15:docId w15:val="{D08EE9FA-C6CA-46D0-ACDA-FA9AC95C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Edgar, Sarah</dc:creator>
  <dc:description/>
  <cp:lastModifiedBy>Declan Baharini</cp:lastModifiedBy>
  <cp:revision>2</cp:revision>
  <dcterms:created xsi:type="dcterms:W3CDTF">2021-03-23T14:17:00Z</dcterms:created>
  <dcterms:modified xsi:type="dcterms:W3CDTF">2021-03-23T14:17:00Z</dcterms:modified>
</cp:coreProperties>
</file>